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213" w:rsidRPr="00E421B2" w:rsidRDefault="00161213" w:rsidP="00BC6E95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zh-CN"/>
        </w:rPr>
      </w:pPr>
      <w:r w:rsidRPr="00E421B2">
        <w:rPr>
          <w:rFonts w:ascii="Times New Roman" w:hAnsi="Times New Roman" w:cs="Times New Roman"/>
          <w:sz w:val="24"/>
          <w:szCs w:val="24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728.25pt">
            <v:imagedata r:id="rId7" o:title=""/>
          </v:shape>
        </w:pict>
      </w:r>
    </w:p>
    <w:p w:rsidR="00161213" w:rsidRDefault="00161213" w:rsidP="00BC6E95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- принятие локальных нормативных актов Учреждения в пределах установленной компетенции.</w:t>
      </w:r>
    </w:p>
    <w:p w:rsidR="00161213" w:rsidRDefault="00161213" w:rsidP="00BC6E95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pacing w:val="4"/>
          <w:sz w:val="28"/>
          <w:szCs w:val="28"/>
        </w:rPr>
      </w:pPr>
    </w:p>
    <w:p w:rsidR="00161213" w:rsidRDefault="00161213" w:rsidP="00D737FC">
      <w:pPr>
        <w:pStyle w:val="ListParagraph"/>
        <w:widowControl/>
        <w:numPr>
          <w:ilvl w:val="0"/>
          <w:numId w:val="5"/>
        </w:numPr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  <w:r>
        <w:rPr>
          <w:rFonts w:ascii="Times New Roman" w:hAnsi="Times New Roman" w:cs="Times New Roman"/>
          <w:b/>
          <w:spacing w:val="4"/>
          <w:sz w:val="28"/>
          <w:szCs w:val="28"/>
        </w:rPr>
        <w:t>Полномочия общего собрания.</w:t>
      </w:r>
    </w:p>
    <w:p w:rsidR="00161213" w:rsidRDefault="00161213" w:rsidP="00BC5E05">
      <w:pPr>
        <w:pStyle w:val="ListParagraph"/>
        <w:widowControl/>
        <w:suppressAutoHyphens/>
        <w:autoSpaceDE/>
        <w:autoSpaceDN/>
        <w:adjustRightInd/>
        <w:ind w:left="1069"/>
        <w:rPr>
          <w:rFonts w:ascii="Times New Roman" w:hAnsi="Times New Roman" w:cs="Times New Roman"/>
          <w:b/>
          <w:spacing w:val="4"/>
          <w:sz w:val="28"/>
          <w:szCs w:val="28"/>
        </w:rPr>
      </w:pPr>
    </w:p>
    <w:p w:rsidR="00161213" w:rsidRDefault="00161213" w:rsidP="00D737F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3.1. Обсуждение и согласование локальных нормативно-правовых актов, регулирующих трудовые отношения и иных, непосредственно связанных с ними отношений.</w:t>
      </w:r>
    </w:p>
    <w:p w:rsidR="00161213" w:rsidRDefault="00161213" w:rsidP="00D737F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3.2.  Выполнение Коллективного трудового договора.</w:t>
      </w:r>
    </w:p>
    <w:p w:rsidR="00161213" w:rsidRDefault="00161213" w:rsidP="00D737F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3.3. Определение состава выборных органов самоуправления Учреждения, комиссии по трудовым спорам, выбор председателя первичной профсоюзной организации.</w:t>
      </w:r>
    </w:p>
    <w:p w:rsidR="00161213" w:rsidRDefault="00161213" w:rsidP="00D737F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3.4. Рассмотрение и обсуждение вопросов стратегии развития Учреждения.</w:t>
      </w:r>
    </w:p>
    <w:p w:rsidR="00161213" w:rsidRDefault="00161213" w:rsidP="00D737F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3.5. Обсуждение вопросов состояния трудовой дисциплины работников в Учреждении и мероприятия по ее укреплению, рассматривает факты нарушения трудовой дисциплины работниками Учреждения.</w:t>
      </w:r>
    </w:p>
    <w:p w:rsidR="00161213" w:rsidRDefault="00161213" w:rsidP="00D737F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3.6. Рассмотрение вопросов охраны и безопасности условий труда работников.</w:t>
      </w:r>
    </w:p>
    <w:p w:rsidR="00161213" w:rsidRDefault="00161213" w:rsidP="00D737F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3.7. Определение порядка и размера доплат, надбавок, премий и других выплат стимулирующего характера в пределах имеющихся в Учреждении средств из фонда оплаты труда.</w:t>
      </w:r>
    </w:p>
    <w:p w:rsidR="00161213" w:rsidRDefault="00161213" w:rsidP="00D737F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3.8. Определение порядка и условий предоставления социальных гарантий и льгот в пределах полномочий Учреждения.</w:t>
      </w:r>
    </w:p>
    <w:p w:rsidR="00161213" w:rsidRPr="00C0435E" w:rsidRDefault="00161213" w:rsidP="00C0435E">
      <w:pPr>
        <w:pStyle w:val="ListParagraph"/>
        <w:numPr>
          <w:ilvl w:val="1"/>
          <w:numId w:val="7"/>
        </w:numPr>
        <w:shd w:val="clear" w:color="auto" w:fill="FFFFFF"/>
        <w:tabs>
          <w:tab w:val="left" w:pos="0"/>
        </w:tabs>
        <w:ind w:left="0" w:firstLine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0435E">
        <w:rPr>
          <w:rFonts w:ascii="Times New Roman" w:hAnsi="Times New Roman" w:cs="Times New Roman"/>
          <w:spacing w:val="-2"/>
          <w:sz w:val="28"/>
          <w:szCs w:val="28"/>
        </w:rPr>
        <w:t xml:space="preserve">Разработка и принятие Устава Учреждения для внесения его на утверждение. </w:t>
      </w:r>
    </w:p>
    <w:p w:rsidR="00161213" w:rsidRPr="00C0435E" w:rsidRDefault="00161213" w:rsidP="00C0435E">
      <w:pPr>
        <w:pStyle w:val="ListParagraph"/>
        <w:numPr>
          <w:ilvl w:val="1"/>
          <w:numId w:val="7"/>
        </w:numPr>
        <w:shd w:val="clear" w:color="auto" w:fill="FFFFFF"/>
        <w:tabs>
          <w:tab w:val="left" w:pos="0"/>
        </w:tabs>
        <w:ind w:left="-142" w:firstLine="142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C0435E">
        <w:rPr>
          <w:rFonts w:ascii="Times New Roman" w:hAnsi="Times New Roman" w:cs="Times New Roman"/>
          <w:spacing w:val="-2"/>
          <w:sz w:val="28"/>
          <w:szCs w:val="28"/>
        </w:rPr>
        <w:t xml:space="preserve">Разработка мероприятий по защите обучающихся и </w:t>
      </w:r>
      <w:r w:rsidRPr="00C0435E">
        <w:rPr>
          <w:rFonts w:ascii="Times New Roman" w:hAnsi="Times New Roman" w:cs="Times New Roman"/>
          <w:spacing w:val="1"/>
          <w:sz w:val="28"/>
          <w:szCs w:val="28"/>
        </w:rPr>
        <w:t xml:space="preserve">сотрудников школы от чрезвычайных ситуаций и защите </w:t>
      </w:r>
      <w:r w:rsidRPr="00C0435E">
        <w:rPr>
          <w:rFonts w:ascii="Times New Roman" w:hAnsi="Times New Roman" w:cs="Times New Roman"/>
          <w:sz w:val="28"/>
          <w:szCs w:val="28"/>
        </w:rPr>
        <w:t>физического и психического здоровья детей и взрослых.</w:t>
      </w:r>
    </w:p>
    <w:p w:rsidR="00161213" w:rsidRPr="00C0435E" w:rsidRDefault="00161213" w:rsidP="00D737FC">
      <w:pPr>
        <w:pStyle w:val="ListParagraph"/>
        <w:widowControl/>
        <w:numPr>
          <w:ilvl w:val="1"/>
          <w:numId w:val="7"/>
        </w:numPr>
        <w:shd w:val="clear" w:color="auto" w:fill="FFFFFF"/>
        <w:tabs>
          <w:tab w:val="left" w:pos="653"/>
        </w:tabs>
        <w:suppressAutoHyphens/>
        <w:autoSpaceDE/>
        <w:autoSpaceDN/>
        <w:adjustRightInd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C0435E">
        <w:rPr>
          <w:rFonts w:ascii="Times New Roman" w:hAnsi="Times New Roman" w:cs="Times New Roman"/>
          <w:spacing w:val="-8"/>
          <w:sz w:val="28"/>
          <w:szCs w:val="28"/>
        </w:rPr>
        <w:t>Внесение предложений по совершенствованию работы Учреждения;</w:t>
      </w:r>
    </w:p>
    <w:p w:rsidR="00161213" w:rsidRDefault="00161213" w:rsidP="00D737F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3.12. Принятие необходимых мер в рамках действующего законодательства, ограждающих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Учреждения, его самоуправляемости.</w:t>
      </w:r>
    </w:p>
    <w:p w:rsidR="00161213" w:rsidRDefault="00161213" w:rsidP="00D737F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3.13. Иные функции, вытекающие из целей, задач и содержания уставной деятельности Учреждения.</w:t>
      </w:r>
    </w:p>
    <w:p w:rsidR="00161213" w:rsidRDefault="00161213" w:rsidP="00D737F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spacing w:val="4"/>
          <w:sz w:val="28"/>
          <w:szCs w:val="28"/>
        </w:rPr>
      </w:pPr>
    </w:p>
    <w:p w:rsidR="00161213" w:rsidRDefault="00161213" w:rsidP="00C0435E">
      <w:pPr>
        <w:pStyle w:val="ListParagraph"/>
        <w:widowControl/>
        <w:numPr>
          <w:ilvl w:val="0"/>
          <w:numId w:val="7"/>
        </w:numPr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  <w:r>
        <w:rPr>
          <w:rFonts w:ascii="Times New Roman" w:hAnsi="Times New Roman" w:cs="Times New Roman"/>
          <w:b/>
          <w:spacing w:val="4"/>
          <w:sz w:val="28"/>
          <w:szCs w:val="28"/>
        </w:rPr>
        <w:t>Организация деятельности общего собрания.</w:t>
      </w:r>
    </w:p>
    <w:p w:rsidR="00161213" w:rsidRDefault="00161213" w:rsidP="00C0435E">
      <w:pPr>
        <w:pStyle w:val="ListParagraph"/>
        <w:widowControl/>
        <w:suppressAutoHyphens/>
        <w:autoSpaceDE/>
        <w:autoSpaceDN/>
        <w:adjustRightInd/>
        <w:ind w:left="1069"/>
        <w:rPr>
          <w:rFonts w:ascii="Times New Roman" w:hAnsi="Times New Roman" w:cs="Times New Roman"/>
          <w:b/>
          <w:spacing w:val="4"/>
          <w:sz w:val="28"/>
          <w:szCs w:val="28"/>
        </w:rPr>
      </w:pPr>
    </w:p>
    <w:p w:rsidR="00161213" w:rsidRPr="002F4DF1" w:rsidRDefault="00161213" w:rsidP="00D35965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4.1. </w:t>
      </w:r>
      <w:r w:rsidRPr="002F4DF1">
        <w:rPr>
          <w:rFonts w:ascii="Times New Roman" w:hAnsi="Times New Roman" w:cs="Times New Roman"/>
          <w:sz w:val="28"/>
          <w:szCs w:val="28"/>
        </w:rPr>
        <w:t>Общее собрание работников состоит из числа работников Учреждения, для которых Учреждение является основным местом работы.</w:t>
      </w:r>
    </w:p>
    <w:p w:rsidR="00161213" w:rsidRPr="00987FE2" w:rsidRDefault="00161213" w:rsidP="002F4D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З</w:t>
      </w:r>
      <w:r w:rsidRPr="00987FE2">
        <w:rPr>
          <w:rFonts w:ascii="Times New Roman" w:hAnsi="Times New Roman" w:cs="Times New Roman"/>
          <w:sz w:val="28"/>
          <w:szCs w:val="28"/>
        </w:rPr>
        <w:t>аседания общего собрания работников Учреждения проводятся по инициативе его членов или директора Учреждения не реже 1 раза  в год.</w:t>
      </w:r>
    </w:p>
    <w:p w:rsidR="00161213" w:rsidRDefault="00161213" w:rsidP="00C13EE8">
      <w:pPr>
        <w:jc w:val="both"/>
        <w:rPr>
          <w:rFonts w:ascii="Times New Roman" w:hAnsi="Times New Roman" w:cs="Times New Roman"/>
          <w:spacing w:val="8"/>
          <w:kern w:val="144"/>
          <w:sz w:val="28"/>
          <w:szCs w:val="28"/>
        </w:rPr>
      </w:pPr>
      <w:r>
        <w:rPr>
          <w:rFonts w:ascii="Times New Roman" w:hAnsi="Times New Roman" w:cs="Times New Roman"/>
          <w:spacing w:val="8"/>
          <w:kern w:val="144"/>
          <w:sz w:val="28"/>
          <w:szCs w:val="28"/>
        </w:rPr>
        <w:t>4</w:t>
      </w:r>
      <w:r w:rsidRPr="00987FE2">
        <w:rPr>
          <w:rFonts w:ascii="Times New Roman" w:hAnsi="Times New Roman" w:cs="Times New Roman"/>
          <w:spacing w:val="8"/>
          <w:kern w:val="144"/>
          <w:sz w:val="28"/>
          <w:szCs w:val="28"/>
        </w:rPr>
        <w:t>.</w:t>
      </w:r>
      <w:r>
        <w:rPr>
          <w:rFonts w:ascii="Times New Roman" w:hAnsi="Times New Roman" w:cs="Times New Roman"/>
          <w:spacing w:val="8"/>
          <w:kern w:val="144"/>
          <w:sz w:val="28"/>
          <w:szCs w:val="28"/>
        </w:rPr>
        <w:t xml:space="preserve">3. </w:t>
      </w:r>
      <w:r w:rsidRPr="00987FE2">
        <w:rPr>
          <w:rFonts w:ascii="Times New Roman" w:hAnsi="Times New Roman" w:cs="Times New Roman"/>
          <w:spacing w:val="8"/>
          <w:kern w:val="144"/>
          <w:sz w:val="28"/>
          <w:szCs w:val="28"/>
        </w:rPr>
        <w:t>Информация о дате и времени созыва общего собрания работников размещается на  информационном стенде  Учреждения не позднее, чем за 5 дней до его проведения.</w:t>
      </w:r>
    </w:p>
    <w:p w:rsidR="00161213" w:rsidRDefault="00161213" w:rsidP="00C13EE8">
      <w:pPr>
        <w:jc w:val="both"/>
        <w:rPr>
          <w:rFonts w:ascii="Times New Roman" w:hAnsi="Times New Roman" w:cs="Times New Roman"/>
          <w:spacing w:val="8"/>
          <w:kern w:val="144"/>
          <w:sz w:val="28"/>
          <w:szCs w:val="28"/>
        </w:rPr>
      </w:pPr>
      <w:r>
        <w:rPr>
          <w:rFonts w:ascii="Times New Roman" w:hAnsi="Times New Roman" w:cs="Times New Roman"/>
          <w:spacing w:val="8"/>
          <w:kern w:val="144"/>
          <w:sz w:val="28"/>
          <w:szCs w:val="28"/>
        </w:rPr>
        <w:t>4.4. На заседания общего собрания могут быть приглашены представители Учредителя, общественных организаций, органов регионального и муниципального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161213" w:rsidRDefault="00161213" w:rsidP="00C13EE8">
      <w:pPr>
        <w:jc w:val="both"/>
        <w:rPr>
          <w:rFonts w:ascii="Times New Roman" w:hAnsi="Times New Roman" w:cs="Times New Roman"/>
          <w:spacing w:val="8"/>
          <w:kern w:val="144"/>
          <w:sz w:val="28"/>
          <w:szCs w:val="28"/>
        </w:rPr>
      </w:pPr>
      <w:r>
        <w:rPr>
          <w:rFonts w:ascii="Times New Roman" w:hAnsi="Times New Roman" w:cs="Times New Roman"/>
          <w:spacing w:val="8"/>
          <w:kern w:val="144"/>
          <w:sz w:val="28"/>
          <w:szCs w:val="28"/>
        </w:rPr>
        <w:t>4.5. Руководство общим собранием осуществляет Председатель, который по должности является руководителем Учреждения. Ведение протоколов общего собрания осуществляется секретарем, который избирается на первом заседании общего собрания сроком на один календарный год. Председатель и секретарь общего собрания выполняют свои обязанности на общественных началах.</w:t>
      </w:r>
    </w:p>
    <w:p w:rsidR="00161213" w:rsidRDefault="00161213" w:rsidP="00C13EE8">
      <w:pPr>
        <w:jc w:val="both"/>
        <w:rPr>
          <w:rFonts w:ascii="Times New Roman" w:hAnsi="Times New Roman" w:cs="Times New Roman"/>
          <w:spacing w:val="8"/>
          <w:kern w:val="144"/>
          <w:sz w:val="28"/>
          <w:szCs w:val="28"/>
        </w:rPr>
      </w:pPr>
      <w:r>
        <w:rPr>
          <w:rFonts w:ascii="Times New Roman" w:hAnsi="Times New Roman" w:cs="Times New Roman"/>
          <w:spacing w:val="8"/>
          <w:kern w:val="144"/>
          <w:sz w:val="28"/>
          <w:szCs w:val="28"/>
        </w:rPr>
        <w:t>4.6. Председатель общего собрания:</w:t>
      </w:r>
    </w:p>
    <w:p w:rsidR="00161213" w:rsidRDefault="00161213" w:rsidP="00C13EE8">
      <w:pPr>
        <w:jc w:val="both"/>
        <w:rPr>
          <w:rFonts w:ascii="Times New Roman" w:hAnsi="Times New Roman" w:cs="Times New Roman"/>
          <w:spacing w:val="8"/>
          <w:kern w:val="144"/>
          <w:sz w:val="28"/>
          <w:szCs w:val="28"/>
        </w:rPr>
      </w:pPr>
      <w:r>
        <w:rPr>
          <w:rFonts w:ascii="Times New Roman" w:hAnsi="Times New Roman" w:cs="Times New Roman"/>
          <w:spacing w:val="8"/>
          <w:kern w:val="144"/>
          <w:sz w:val="28"/>
          <w:szCs w:val="28"/>
        </w:rPr>
        <w:t>- организует деятельность общего собрания;</w:t>
      </w:r>
    </w:p>
    <w:p w:rsidR="00161213" w:rsidRDefault="00161213" w:rsidP="00C13EE8">
      <w:pPr>
        <w:jc w:val="both"/>
        <w:rPr>
          <w:rFonts w:ascii="Times New Roman" w:hAnsi="Times New Roman" w:cs="Times New Roman"/>
          <w:spacing w:val="8"/>
          <w:kern w:val="144"/>
          <w:sz w:val="28"/>
          <w:szCs w:val="28"/>
        </w:rPr>
      </w:pPr>
      <w:r>
        <w:rPr>
          <w:rFonts w:ascii="Times New Roman" w:hAnsi="Times New Roman" w:cs="Times New Roman"/>
          <w:spacing w:val="8"/>
          <w:kern w:val="144"/>
          <w:sz w:val="28"/>
          <w:szCs w:val="28"/>
        </w:rPr>
        <w:t>- информирует членов коллектива о предстоящем заседании;</w:t>
      </w:r>
    </w:p>
    <w:p w:rsidR="00161213" w:rsidRDefault="00161213" w:rsidP="00C13EE8">
      <w:pPr>
        <w:jc w:val="both"/>
        <w:rPr>
          <w:rFonts w:ascii="Times New Roman" w:hAnsi="Times New Roman" w:cs="Times New Roman"/>
          <w:spacing w:val="8"/>
          <w:kern w:val="144"/>
          <w:sz w:val="28"/>
          <w:szCs w:val="28"/>
        </w:rPr>
      </w:pPr>
      <w:r>
        <w:rPr>
          <w:rFonts w:ascii="Times New Roman" w:hAnsi="Times New Roman" w:cs="Times New Roman"/>
          <w:spacing w:val="8"/>
          <w:kern w:val="144"/>
          <w:sz w:val="28"/>
          <w:szCs w:val="28"/>
        </w:rPr>
        <w:t>- определяет повестку дня;</w:t>
      </w:r>
    </w:p>
    <w:p w:rsidR="00161213" w:rsidRDefault="00161213" w:rsidP="00C13EE8">
      <w:pPr>
        <w:jc w:val="both"/>
        <w:rPr>
          <w:rFonts w:ascii="Times New Roman" w:hAnsi="Times New Roman" w:cs="Times New Roman"/>
          <w:spacing w:val="8"/>
          <w:kern w:val="144"/>
          <w:sz w:val="28"/>
          <w:szCs w:val="28"/>
        </w:rPr>
      </w:pPr>
      <w:r>
        <w:rPr>
          <w:rFonts w:ascii="Times New Roman" w:hAnsi="Times New Roman" w:cs="Times New Roman"/>
          <w:spacing w:val="8"/>
          <w:kern w:val="144"/>
          <w:sz w:val="28"/>
          <w:szCs w:val="28"/>
        </w:rPr>
        <w:t>- контролирует выполнение решений.</w:t>
      </w:r>
    </w:p>
    <w:p w:rsidR="00161213" w:rsidRDefault="00161213" w:rsidP="0088426A">
      <w:pPr>
        <w:jc w:val="both"/>
        <w:rPr>
          <w:rFonts w:ascii="Times New Roman" w:hAnsi="Times New Roman" w:cs="Times New Roman"/>
          <w:color w:val="000000"/>
          <w:spacing w:val="8"/>
          <w:kern w:val="1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8"/>
          <w:kern w:val="144"/>
          <w:sz w:val="28"/>
          <w:szCs w:val="28"/>
        </w:rPr>
        <w:t>4.7.</w:t>
      </w:r>
      <w:r w:rsidRPr="0088426A">
        <w:rPr>
          <w:rFonts w:ascii="Times New Roman" w:hAnsi="Times New Roman" w:cs="Times New Roman"/>
          <w:spacing w:val="8"/>
          <w:kern w:val="144"/>
          <w:sz w:val="28"/>
          <w:szCs w:val="28"/>
        </w:rPr>
        <w:t xml:space="preserve"> </w:t>
      </w:r>
      <w:r w:rsidRPr="00987FE2">
        <w:rPr>
          <w:rFonts w:ascii="Times New Roman" w:hAnsi="Times New Roman" w:cs="Times New Roman"/>
          <w:spacing w:val="8"/>
          <w:kern w:val="144"/>
          <w:sz w:val="28"/>
          <w:szCs w:val="28"/>
        </w:rPr>
        <w:t xml:space="preserve">Решение общего собрания работников Учреждения считается принятым, если на заседании присутствовало не менее 1/2 от его состава и проголосовало более 1/2 от числа присутствующих. </w:t>
      </w:r>
      <w:r w:rsidRPr="00987FE2">
        <w:rPr>
          <w:rFonts w:ascii="Times New Roman" w:hAnsi="Times New Roman" w:cs="Times New Roman"/>
          <w:color w:val="000000"/>
          <w:sz w:val="28"/>
          <w:szCs w:val="28"/>
        </w:rPr>
        <w:t xml:space="preserve">Решения общего собрания работников Учреждения </w:t>
      </w:r>
      <w:r w:rsidRPr="00987FE2">
        <w:rPr>
          <w:rFonts w:ascii="Times New Roman" w:hAnsi="Times New Roman" w:cs="Times New Roman"/>
          <w:color w:val="000000"/>
          <w:spacing w:val="8"/>
          <w:kern w:val="144"/>
          <w:sz w:val="28"/>
          <w:szCs w:val="28"/>
          <w:shd w:val="clear" w:color="auto" w:fill="FFFFFF"/>
        </w:rPr>
        <w:t>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</w:t>
      </w:r>
    </w:p>
    <w:p w:rsidR="00161213" w:rsidRPr="00987FE2" w:rsidRDefault="00161213" w:rsidP="0088426A">
      <w:pPr>
        <w:jc w:val="both"/>
        <w:rPr>
          <w:rFonts w:ascii="Times New Roman" w:hAnsi="Times New Roman" w:cs="Times New Roman"/>
          <w:spacing w:val="8"/>
          <w:kern w:val="14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8"/>
          <w:kern w:val="144"/>
          <w:sz w:val="28"/>
          <w:szCs w:val="28"/>
          <w:shd w:val="clear" w:color="auto" w:fill="FFFFFF"/>
        </w:rPr>
        <w:t>4.8. После утверждения решений  руководителем Учреждения решений общего собрания они становятся обязательными для исполнения.</w:t>
      </w:r>
    </w:p>
    <w:p w:rsidR="00161213" w:rsidRPr="00987FE2" w:rsidRDefault="00161213" w:rsidP="00C13EE8">
      <w:pPr>
        <w:jc w:val="both"/>
        <w:rPr>
          <w:rFonts w:ascii="Times New Roman" w:hAnsi="Times New Roman" w:cs="Times New Roman"/>
          <w:spacing w:val="8"/>
          <w:kern w:val="144"/>
          <w:sz w:val="28"/>
          <w:szCs w:val="28"/>
        </w:rPr>
      </w:pPr>
    </w:p>
    <w:p w:rsidR="00161213" w:rsidRPr="00D20A6D" w:rsidRDefault="00161213" w:rsidP="001A773D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iCs/>
          <w:spacing w:val="3"/>
          <w:sz w:val="28"/>
          <w:szCs w:val="28"/>
        </w:rPr>
      </w:pPr>
      <w:r w:rsidRPr="00D20A6D">
        <w:rPr>
          <w:rFonts w:ascii="Times New Roman" w:hAnsi="Times New Roman" w:cs="Times New Roman"/>
          <w:b/>
          <w:iCs/>
          <w:spacing w:val="3"/>
          <w:sz w:val="28"/>
          <w:szCs w:val="28"/>
        </w:rPr>
        <w:t>5. Права участников общего собрания</w:t>
      </w:r>
    </w:p>
    <w:p w:rsidR="00161213" w:rsidRPr="00404582" w:rsidRDefault="00161213" w:rsidP="001A773D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61213" w:rsidRPr="00404582" w:rsidRDefault="00161213" w:rsidP="00D20A6D">
      <w:p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5.1. Каждый сотрудник ш</w:t>
      </w:r>
      <w:r w:rsidRPr="00404582">
        <w:rPr>
          <w:rFonts w:ascii="Times New Roman" w:hAnsi="Times New Roman" w:cs="Times New Roman"/>
          <w:spacing w:val="1"/>
          <w:sz w:val="28"/>
          <w:szCs w:val="28"/>
        </w:rPr>
        <w:t>колы имеет право голоса на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04582">
        <w:rPr>
          <w:rFonts w:ascii="Times New Roman" w:hAnsi="Times New Roman" w:cs="Times New Roman"/>
          <w:spacing w:val="-1"/>
          <w:sz w:val="28"/>
          <w:szCs w:val="28"/>
        </w:rPr>
        <w:t>Собрании.</w:t>
      </w:r>
    </w:p>
    <w:p w:rsidR="00161213" w:rsidRPr="001D2B46" w:rsidRDefault="00161213" w:rsidP="00D20A6D">
      <w:p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Pr="001D2B46">
        <w:rPr>
          <w:rFonts w:ascii="Times New Roman" w:hAnsi="Times New Roman" w:cs="Times New Roman"/>
          <w:sz w:val="28"/>
          <w:szCs w:val="28"/>
        </w:rPr>
        <w:t>Каждый со</w:t>
      </w:r>
      <w:r>
        <w:rPr>
          <w:rFonts w:ascii="Times New Roman" w:hAnsi="Times New Roman" w:cs="Times New Roman"/>
          <w:sz w:val="28"/>
          <w:szCs w:val="28"/>
        </w:rPr>
        <w:t>трудник ш</w:t>
      </w:r>
      <w:r w:rsidRPr="001D2B46">
        <w:rPr>
          <w:rFonts w:ascii="Times New Roman" w:hAnsi="Times New Roman" w:cs="Times New Roman"/>
          <w:sz w:val="28"/>
          <w:szCs w:val="28"/>
        </w:rPr>
        <w:t>колы имеет право обсуждать и утверждать «Правила внутреннего распорядка»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1213" w:rsidRPr="00404582" w:rsidRDefault="00161213" w:rsidP="00D20A6D">
      <w:p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5.3.Права сотрудников ш</w:t>
      </w:r>
      <w:r w:rsidRPr="00404582">
        <w:rPr>
          <w:rFonts w:ascii="Times New Roman" w:hAnsi="Times New Roman" w:cs="Times New Roman"/>
          <w:spacing w:val="-2"/>
          <w:sz w:val="28"/>
          <w:szCs w:val="28"/>
        </w:rPr>
        <w:t>колы регламентируются Тру</w:t>
      </w:r>
      <w:r w:rsidRPr="00404582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404582">
        <w:rPr>
          <w:rFonts w:ascii="Times New Roman" w:hAnsi="Times New Roman" w:cs="Times New Roman"/>
          <w:spacing w:val="3"/>
          <w:sz w:val="28"/>
          <w:szCs w:val="28"/>
        </w:rPr>
        <w:t>довым кодексом РФ, Правилами внутреннего трудового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распорядка школы, Уставом ш</w:t>
      </w:r>
      <w:r w:rsidRPr="00404582">
        <w:rPr>
          <w:rFonts w:ascii="Times New Roman" w:hAnsi="Times New Roman" w:cs="Times New Roman"/>
          <w:spacing w:val="-2"/>
          <w:sz w:val="28"/>
          <w:szCs w:val="28"/>
        </w:rPr>
        <w:t>колы и другими норматив</w:t>
      </w:r>
      <w:r w:rsidRPr="00404582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404582">
        <w:rPr>
          <w:rFonts w:ascii="Times New Roman" w:hAnsi="Times New Roman" w:cs="Times New Roman"/>
          <w:spacing w:val="1"/>
          <w:sz w:val="28"/>
          <w:szCs w:val="28"/>
        </w:rPr>
        <w:t>ными правовыми актами Российской Федерации.</w:t>
      </w:r>
    </w:p>
    <w:p w:rsidR="00161213" w:rsidRDefault="00161213" w:rsidP="001A773D">
      <w:pPr>
        <w:shd w:val="clear" w:color="auto" w:fill="FFFFFF"/>
        <w:tabs>
          <w:tab w:val="left" w:pos="662"/>
        </w:tabs>
        <w:rPr>
          <w:rFonts w:ascii="Times New Roman" w:hAnsi="Times New Roman" w:cs="Times New Roman"/>
          <w:spacing w:val="-10"/>
          <w:sz w:val="28"/>
          <w:szCs w:val="28"/>
        </w:rPr>
      </w:pPr>
    </w:p>
    <w:p w:rsidR="00161213" w:rsidRDefault="00161213" w:rsidP="00473C87">
      <w:pPr>
        <w:pStyle w:val="ListParagraph"/>
        <w:numPr>
          <w:ilvl w:val="0"/>
          <w:numId w:val="6"/>
        </w:numPr>
        <w:shd w:val="clear" w:color="auto" w:fill="FFFFFF"/>
        <w:tabs>
          <w:tab w:val="left" w:pos="662"/>
        </w:tabs>
        <w:jc w:val="center"/>
        <w:rPr>
          <w:rFonts w:ascii="Times New Roman" w:hAnsi="Times New Roman" w:cs="Times New Roman"/>
          <w:b/>
          <w:spacing w:val="-10"/>
          <w:sz w:val="28"/>
          <w:szCs w:val="28"/>
        </w:rPr>
      </w:pPr>
      <w:r w:rsidRPr="00473C87">
        <w:rPr>
          <w:rFonts w:ascii="Times New Roman" w:hAnsi="Times New Roman" w:cs="Times New Roman"/>
          <w:b/>
          <w:spacing w:val="-10"/>
          <w:sz w:val="28"/>
          <w:szCs w:val="28"/>
        </w:rPr>
        <w:t>Ответственность общего собрания</w:t>
      </w:r>
    </w:p>
    <w:p w:rsidR="00161213" w:rsidRDefault="00161213" w:rsidP="00473C87">
      <w:p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6.1. Общее собрание несет ответственность:</w:t>
      </w:r>
    </w:p>
    <w:p w:rsidR="00161213" w:rsidRDefault="00161213" w:rsidP="00473C87">
      <w:p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- за выполнение, выполнение не в полном объеме или невыполнение закрепленных за ним задач;</w:t>
      </w:r>
    </w:p>
    <w:p w:rsidR="00161213" w:rsidRDefault="00161213" w:rsidP="00473C87">
      <w:p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- за соответствие принимаемых решений законодательству Российской Федерации, подзаконным нормативным правовым актам, Уставу Учреждения.</w:t>
      </w:r>
    </w:p>
    <w:p w:rsidR="00161213" w:rsidRDefault="00161213" w:rsidP="00473C87">
      <w:p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- за компетентность принимаемых решений.</w:t>
      </w:r>
    </w:p>
    <w:p w:rsidR="00161213" w:rsidRDefault="00161213" w:rsidP="00473C87">
      <w:p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:rsidR="00161213" w:rsidRDefault="00161213" w:rsidP="00473C87">
      <w:pPr>
        <w:shd w:val="clear" w:color="auto" w:fill="FFFFFF"/>
        <w:tabs>
          <w:tab w:val="left" w:pos="662"/>
        </w:tabs>
        <w:jc w:val="center"/>
        <w:rPr>
          <w:rFonts w:ascii="Times New Roman" w:hAnsi="Times New Roman" w:cs="Times New Roman"/>
          <w:b/>
          <w:spacing w:val="-10"/>
          <w:sz w:val="28"/>
          <w:szCs w:val="28"/>
        </w:rPr>
      </w:pPr>
      <w:r>
        <w:rPr>
          <w:rFonts w:ascii="Times New Roman" w:hAnsi="Times New Roman" w:cs="Times New Roman"/>
          <w:b/>
          <w:spacing w:val="-10"/>
          <w:sz w:val="28"/>
          <w:szCs w:val="28"/>
        </w:rPr>
        <w:t>7.  Делопроизводство общего собрания</w:t>
      </w:r>
    </w:p>
    <w:p w:rsidR="00161213" w:rsidRDefault="00161213" w:rsidP="00473C87">
      <w:pPr>
        <w:shd w:val="clear" w:color="auto" w:fill="FFFFFF"/>
        <w:tabs>
          <w:tab w:val="left" w:pos="662"/>
        </w:tabs>
        <w:jc w:val="center"/>
        <w:rPr>
          <w:rFonts w:ascii="Times New Roman" w:hAnsi="Times New Roman" w:cs="Times New Roman"/>
          <w:b/>
          <w:spacing w:val="-10"/>
          <w:sz w:val="28"/>
          <w:szCs w:val="28"/>
        </w:rPr>
      </w:pPr>
    </w:p>
    <w:p w:rsidR="00161213" w:rsidRDefault="00161213" w:rsidP="00473C87">
      <w:p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7.1. Заседания общего собрания оформляются протоколом.</w:t>
      </w:r>
    </w:p>
    <w:p w:rsidR="00161213" w:rsidRDefault="00161213" w:rsidP="00473C87">
      <w:p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7.2. Протоколы подписываются председателем и секретарем общего собрания.</w:t>
      </w:r>
    </w:p>
    <w:p w:rsidR="00161213" w:rsidRDefault="00161213" w:rsidP="00473C87">
      <w:p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7.3. Нумерация протоколов ведется от начала учебного года.</w:t>
      </w:r>
    </w:p>
    <w:p w:rsidR="00161213" w:rsidRDefault="00161213" w:rsidP="00473C87">
      <w:p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7.4.Книга протоколов общего собрания нумеруется постранично, прошнуровывается, скрепляется подписью руководителя Учреждения и печатью.</w:t>
      </w:r>
    </w:p>
    <w:p w:rsidR="00161213" w:rsidRPr="00473C87" w:rsidRDefault="00161213" w:rsidP="00473C87">
      <w:p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7.5. Книга протоколов общего собрания хранится в делах Учреждения и передается по акту при смене руководителя, передаче в архив. </w:t>
      </w:r>
    </w:p>
    <w:p w:rsidR="00161213" w:rsidRPr="00473C87" w:rsidRDefault="00161213" w:rsidP="00473C87">
      <w:pPr>
        <w:shd w:val="clear" w:color="auto" w:fill="FFFFFF"/>
        <w:tabs>
          <w:tab w:val="left" w:pos="662"/>
        </w:tabs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:rsidR="00161213" w:rsidRPr="00BC5E05" w:rsidRDefault="00161213" w:rsidP="001A773D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iCs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iCs/>
          <w:spacing w:val="-6"/>
          <w:sz w:val="28"/>
          <w:szCs w:val="28"/>
        </w:rPr>
        <w:t>8</w:t>
      </w:r>
      <w:r w:rsidRPr="00BC5E05">
        <w:rPr>
          <w:rFonts w:ascii="Times New Roman" w:hAnsi="Times New Roman" w:cs="Times New Roman"/>
          <w:b/>
          <w:iCs/>
          <w:spacing w:val="-6"/>
          <w:sz w:val="28"/>
          <w:szCs w:val="28"/>
        </w:rPr>
        <w:t>. Заключительные положения</w:t>
      </w:r>
    </w:p>
    <w:p w:rsidR="00161213" w:rsidRPr="00BC5E05" w:rsidRDefault="00161213" w:rsidP="001A773D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213" w:rsidRPr="00404582" w:rsidRDefault="00161213" w:rsidP="00BC5E05">
      <w:pPr>
        <w:shd w:val="clear" w:color="auto" w:fill="FFFFFF"/>
        <w:tabs>
          <w:tab w:val="left" w:pos="658"/>
        </w:tabs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8.1. </w:t>
      </w:r>
      <w:r w:rsidRPr="00404582">
        <w:rPr>
          <w:rFonts w:ascii="Times New Roman" w:hAnsi="Times New Roman" w:cs="Times New Roman"/>
          <w:spacing w:val="-3"/>
          <w:sz w:val="28"/>
          <w:szCs w:val="28"/>
        </w:rPr>
        <w:t xml:space="preserve">Данное Положение вступает в силу после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его </w:t>
      </w:r>
      <w:r w:rsidRPr="00404582">
        <w:rPr>
          <w:rFonts w:ascii="Times New Roman" w:hAnsi="Times New Roman" w:cs="Times New Roman"/>
          <w:spacing w:val="-3"/>
          <w:sz w:val="28"/>
          <w:szCs w:val="28"/>
        </w:rPr>
        <w:t>утвержде</w:t>
      </w:r>
      <w:r w:rsidRPr="00404582">
        <w:rPr>
          <w:rFonts w:ascii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spacing w:val="2"/>
          <w:sz w:val="28"/>
          <w:szCs w:val="28"/>
        </w:rPr>
        <w:t>ния ш</w:t>
      </w:r>
      <w:r w:rsidRPr="00404582">
        <w:rPr>
          <w:rFonts w:ascii="Times New Roman" w:hAnsi="Times New Roman" w:cs="Times New Roman"/>
          <w:spacing w:val="2"/>
          <w:sz w:val="28"/>
          <w:szCs w:val="28"/>
        </w:rPr>
        <w:t>колы и является бессрочным.</w:t>
      </w:r>
    </w:p>
    <w:p w:rsidR="00161213" w:rsidRPr="00BC5E05" w:rsidRDefault="00161213" w:rsidP="00BC5E05">
      <w:pPr>
        <w:shd w:val="clear" w:color="auto" w:fill="FFFFFF"/>
        <w:tabs>
          <w:tab w:val="left" w:pos="658"/>
        </w:tabs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8.2. </w:t>
      </w:r>
      <w:r w:rsidRPr="00404582">
        <w:rPr>
          <w:rFonts w:ascii="Times New Roman" w:hAnsi="Times New Roman" w:cs="Times New Roman"/>
          <w:spacing w:val="-1"/>
          <w:sz w:val="28"/>
          <w:szCs w:val="28"/>
        </w:rPr>
        <w:t>Изменения и дополнения в Положение вносятся по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решению общего собрания Учреждения в случае необходимости.</w:t>
      </w:r>
    </w:p>
    <w:p w:rsidR="00161213" w:rsidRPr="00404582" w:rsidRDefault="00161213" w:rsidP="00BC5E05">
      <w:pPr>
        <w:shd w:val="clear" w:color="auto" w:fill="FFFFFF"/>
        <w:tabs>
          <w:tab w:val="left" w:pos="658"/>
        </w:tabs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Положение действует до принятия нового положения, утвержденного на общем собрании работников Учреждения в установленном порядке.</w:t>
      </w:r>
    </w:p>
    <w:p w:rsidR="00161213" w:rsidRPr="00404582" w:rsidRDefault="00161213" w:rsidP="00BC5E05">
      <w:pPr>
        <w:shd w:val="clear" w:color="auto" w:fill="FFFFFF"/>
        <w:tabs>
          <w:tab w:val="left" w:pos="658"/>
        </w:tabs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8.4. Ответственность сотрудников ш</w:t>
      </w:r>
      <w:r w:rsidRPr="00404582">
        <w:rPr>
          <w:rFonts w:ascii="Times New Roman" w:hAnsi="Times New Roman" w:cs="Times New Roman"/>
          <w:spacing w:val="2"/>
          <w:sz w:val="28"/>
          <w:szCs w:val="28"/>
        </w:rPr>
        <w:t>колы за решения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общего с</w:t>
      </w:r>
      <w:r w:rsidRPr="00404582">
        <w:rPr>
          <w:rFonts w:ascii="Times New Roman" w:hAnsi="Times New Roman" w:cs="Times New Roman"/>
          <w:spacing w:val="-1"/>
          <w:sz w:val="28"/>
          <w:szCs w:val="28"/>
        </w:rPr>
        <w:t xml:space="preserve">обрания вытекают из </w:t>
      </w:r>
      <w:r>
        <w:rPr>
          <w:rFonts w:ascii="Times New Roman" w:hAnsi="Times New Roman" w:cs="Times New Roman"/>
          <w:spacing w:val="-1"/>
          <w:sz w:val="28"/>
          <w:szCs w:val="28"/>
        </w:rPr>
        <w:t>положений Трудового кодекса РФ, Устава ш</w:t>
      </w:r>
      <w:r w:rsidRPr="00404582">
        <w:rPr>
          <w:rFonts w:ascii="Times New Roman" w:hAnsi="Times New Roman" w:cs="Times New Roman"/>
          <w:spacing w:val="-1"/>
          <w:sz w:val="28"/>
          <w:szCs w:val="28"/>
        </w:rPr>
        <w:t xml:space="preserve">колы и Правил внутреннего </w:t>
      </w:r>
      <w:r>
        <w:rPr>
          <w:rFonts w:ascii="Times New Roman" w:hAnsi="Times New Roman" w:cs="Times New Roman"/>
          <w:spacing w:val="-1"/>
          <w:sz w:val="28"/>
          <w:szCs w:val="28"/>
        </w:rPr>
        <w:t>распорядка ш</w:t>
      </w:r>
      <w:r w:rsidRPr="00404582">
        <w:rPr>
          <w:rFonts w:ascii="Times New Roman" w:hAnsi="Times New Roman" w:cs="Times New Roman"/>
          <w:spacing w:val="-1"/>
          <w:sz w:val="28"/>
          <w:szCs w:val="28"/>
        </w:rPr>
        <w:t>колы.</w:t>
      </w:r>
    </w:p>
    <w:p w:rsidR="00161213" w:rsidRPr="00404582" w:rsidRDefault="00161213" w:rsidP="001A773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61213" w:rsidRDefault="00161213"/>
    <w:sectPr w:rsidR="00161213" w:rsidSect="00182106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213" w:rsidRDefault="00161213" w:rsidP="00182106">
      <w:r>
        <w:separator/>
      </w:r>
    </w:p>
  </w:endnote>
  <w:endnote w:type="continuationSeparator" w:id="0">
    <w:p w:rsidR="00161213" w:rsidRDefault="00161213" w:rsidP="00182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213" w:rsidRDefault="00161213" w:rsidP="0095388E">
    <w:pPr>
      <w:pStyle w:val="Footer"/>
      <w:framePr w:wrap="around" w:vAnchor="text" w:hAnchor="margin" w:xAlign="center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end"/>
    </w:r>
  </w:p>
  <w:p w:rsidR="00161213" w:rsidRDefault="001612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213" w:rsidRDefault="00161213" w:rsidP="0095388E">
    <w:pPr>
      <w:pStyle w:val="Footer"/>
      <w:framePr w:wrap="around" w:vAnchor="text" w:hAnchor="margin" w:xAlign="center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>
      <w:rPr>
        <w:rStyle w:val="PageNumber"/>
        <w:rFonts w:cs="Arial"/>
        <w:noProof/>
      </w:rPr>
      <w:t>3</w:t>
    </w:r>
    <w:r>
      <w:rPr>
        <w:rStyle w:val="PageNumber"/>
        <w:rFonts w:cs="Arial"/>
      </w:rPr>
      <w:fldChar w:fldCharType="end"/>
    </w:r>
  </w:p>
  <w:p w:rsidR="00161213" w:rsidRDefault="001612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213" w:rsidRDefault="00161213" w:rsidP="00182106">
      <w:r>
        <w:separator/>
      </w:r>
    </w:p>
  </w:footnote>
  <w:footnote w:type="continuationSeparator" w:id="0">
    <w:p w:rsidR="00161213" w:rsidRDefault="00161213" w:rsidP="001821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44E56"/>
    <w:multiLevelType w:val="multilevel"/>
    <w:tmpl w:val="5B96E2C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1">
    <w:nsid w:val="2FCD1A22"/>
    <w:multiLevelType w:val="singleLevel"/>
    <w:tmpl w:val="A2541376"/>
    <w:lvl w:ilvl="0">
      <w:start w:val="1"/>
      <w:numFmt w:val="decimal"/>
      <w:lvlText w:val="4.%1."/>
      <w:legacy w:legacy="1" w:legacySpace="0" w:legacyIndent="380"/>
      <w:lvlJc w:val="left"/>
      <w:rPr>
        <w:rFonts w:ascii="Times New Roman" w:hAnsi="Times New Roman" w:cs="Times New Roman" w:hint="default"/>
      </w:rPr>
    </w:lvl>
  </w:abstractNum>
  <w:abstractNum w:abstractNumId="2">
    <w:nsid w:val="40E41DAC"/>
    <w:multiLevelType w:val="singleLevel"/>
    <w:tmpl w:val="219E2B8E"/>
    <w:lvl w:ilvl="0">
      <w:start w:val="1"/>
      <w:numFmt w:val="decimal"/>
      <w:lvlText w:val="3.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3">
    <w:nsid w:val="410A5A33"/>
    <w:multiLevelType w:val="singleLevel"/>
    <w:tmpl w:val="463AB442"/>
    <w:lvl w:ilvl="0">
      <w:start w:val="1"/>
      <w:numFmt w:val="decimal"/>
      <w:lvlText w:val="1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>
    <w:nsid w:val="45C4455F"/>
    <w:multiLevelType w:val="multilevel"/>
    <w:tmpl w:val="2188C9E0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78A816FE"/>
    <w:multiLevelType w:val="singleLevel"/>
    <w:tmpl w:val="92D0C052"/>
    <w:lvl w:ilvl="0">
      <w:start w:val="1"/>
      <w:numFmt w:val="decimal"/>
      <w:lvlText w:val="2.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>
    <w:nsid w:val="7B4F6BE9"/>
    <w:multiLevelType w:val="multilevel"/>
    <w:tmpl w:val="27BCC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A773D"/>
    <w:rsid w:val="00161213"/>
    <w:rsid w:val="00172A1F"/>
    <w:rsid w:val="00182106"/>
    <w:rsid w:val="001A773D"/>
    <w:rsid w:val="001B73AA"/>
    <w:rsid w:val="001C2BA8"/>
    <w:rsid w:val="001D2B46"/>
    <w:rsid w:val="002D4E2E"/>
    <w:rsid w:val="002F4DF1"/>
    <w:rsid w:val="00361806"/>
    <w:rsid w:val="003645C6"/>
    <w:rsid w:val="003A0A86"/>
    <w:rsid w:val="00404582"/>
    <w:rsid w:val="00431323"/>
    <w:rsid w:val="00440247"/>
    <w:rsid w:val="00473C87"/>
    <w:rsid w:val="004B0AED"/>
    <w:rsid w:val="00546A2C"/>
    <w:rsid w:val="00565DF7"/>
    <w:rsid w:val="005A059E"/>
    <w:rsid w:val="0060019A"/>
    <w:rsid w:val="006518D5"/>
    <w:rsid w:val="0068559E"/>
    <w:rsid w:val="00753F4D"/>
    <w:rsid w:val="007C1E11"/>
    <w:rsid w:val="007D3E3E"/>
    <w:rsid w:val="00805C33"/>
    <w:rsid w:val="00842FF7"/>
    <w:rsid w:val="0084365B"/>
    <w:rsid w:val="0088426A"/>
    <w:rsid w:val="008913AD"/>
    <w:rsid w:val="009510A2"/>
    <w:rsid w:val="0095388E"/>
    <w:rsid w:val="00961C34"/>
    <w:rsid w:val="00987FE2"/>
    <w:rsid w:val="009B076E"/>
    <w:rsid w:val="00A24AB5"/>
    <w:rsid w:val="00A6379A"/>
    <w:rsid w:val="00B172B0"/>
    <w:rsid w:val="00B71AF7"/>
    <w:rsid w:val="00BA0192"/>
    <w:rsid w:val="00BC5E05"/>
    <w:rsid w:val="00BC6E95"/>
    <w:rsid w:val="00C0435E"/>
    <w:rsid w:val="00C13EE8"/>
    <w:rsid w:val="00C40C1D"/>
    <w:rsid w:val="00C451EC"/>
    <w:rsid w:val="00C95E33"/>
    <w:rsid w:val="00CC2DC5"/>
    <w:rsid w:val="00CC779D"/>
    <w:rsid w:val="00CD3355"/>
    <w:rsid w:val="00D07563"/>
    <w:rsid w:val="00D20A6D"/>
    <w:rsid w:val="00D35965"/>
    <w:rsid w:val="00D737FC"/>
    <w:rsid w:val="00DB10D5"/>
    <w:rsid w:val="00E421B2"/>
    <w:rsid w:val="00EC2FAA"/>
    <w:rsid w:val="00ED2B75"/>
    <w:rsid w:val="00EF0BBC"/>
    <w:rsid w:val="00EF3951"/>
    <w:rsid w:val="00EF5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73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нак Знак Знак Знак"/>
    <w:basedOn w:val="Normal"/>
    <w:uiPriority w:val="99"/>
    <w:rsid w:val="001A773D"/>
    <w:pPr>
      <w:widowControl/>
      <w:autoSpaceDE/>
      <w:autoSpaceDN/>
      <w:adjustRightInd/>
      <w:spacing w:after="160" w:line="240" w:lineRule="exact"/>
      <w:jc w:val="both"/>
    </w:pPr>
    <w:rPr>
      <w:rFonts w:ascii="Verdana" w:hAnsi="Verdana" w:cs="Verdana"/>
      <w:lang w:val="en-US" w:eastAsia="en-US"/>
    </w:rPr>
  </w:style>
  <w:style w:type="table" w:styleId="TableGrid">
    <w:name w:val="Table Grid"/>
    <w:basedOn w:val="TableNormal"/>
    <w:uiPriority w:val="99"/>
    <w:rsid w:val="001A773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1A773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A773D"/>
    <w:rPr>
      <w:rFonts w:ascii="Arial" w:hAnsi="Arial"/>
      <w:sz w:val="20"/>
      <w:lang w:val="x-none" w:eastAsia="ru-RU"/>
    </w:rPr>
  </w:style>
  <w:style w:type="character" w:styleId="PageNumber">
    <w:name w:val="page number"/>
    <w:basedOn w:val="DefaultParagraphFont"/>
    <w:uiPriority w:val="99"/>
    <w:rsid w:val="001A773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B07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076E"/>
    <w:rPr>
      <w:rFonts w:ascii="Tahoma" w:hAnsi="Tahoma"/>
      <w:sz w:val="16"/>
      <w:lang w:val="x-none" w:eastAsia="ru-RU"/>
    </w:rPr>
  </w:style>
  <w:style w:type="paragraph" w:styleId="ListParagraph">
    <w:name w:val="List Paragraph"/>
    <w:basedOn w:val="Normal"/>
    <w:uiPriority w:val="99"/>
    <w:qFormat/>
    <w:rsid w:val="002F4D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510A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510A2"/>
    <w:rPr>
      <w:rFonts w:ascii="Arial" w:hAnsi="Arial"/>
      <w:sz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800</Words>
  <Characters>4560</Characters>
  <Application>Microsoft Office Word</Application>
  <DocSecurity>0</DocSecurity>
  <Lines>0</Lines>
  <Paragraphs>0</Paragraphs>
  <ScaleCrop>false</ScaleCrop>
  <Company>МОУ СОШ №7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7</cp:lastModifiedBy>
  <cp:revision>5</cp:revision>
  <cp:lastPrinted>2012-01-16T00:21:00Z</cp:lastPrinted>
  <dcterms:created xsi:type="dcterms:W3CDTF">2017-02-06T04:51:00Z</dcterms:created>
  <dcterms:modified xsi:type="dcterms:W3CDTF">2017-02-07T14:03:00Z</dcterms:modified>
</cp:coreProperties>
</file>