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585" w:rsidRPr="00FE7AF4" w:rsidRDefault="00F63585" w:rsidP="0013783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E7AF4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99.75pt">
            <v:imagedata r:id="rId5" o:title=""/>
          </v:shape>
        </w:pict>
      </w:r>
    </w:p>
    <w:p w:rsidR="00F63585" w:rsidRPr="00987FE2" w:rsidRDefault="00F63585" w:rsidP="00A6379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8"/>
          <w:kern w:val="144"/>
          <w:sz w:val="28"/>
          <w:szCs w:val="28"/>
        </w:rPr>
      </w:pPr>
      <w:r>
        <w:rPr>
          <w:rFonts w:ascii="Times New Roman" w:hAnsi="Times New Roman"/>
          <w:spacing w:val="8"/>
          <w:kern w:val="144"/>
          <w:sz w:val="28"/>
          <w:szCs w:val="28"/>
        </w:rPr>
        <w:t>1.6.</w:t>
      </w:r>
      <w:r w:rsidRPr="00AC6F6A">
        <w:rPr>
          <w:rFonts w:ascii="Times New Roman" w:hAnsi="Times New Roman"/>
          <w:spacing w:val="8"/>
          <w:kern w:val="144"/>
          <w:sz w:val="28"/>
          <w:szCs w:val="28"/>
        </w:rPr>
        <w:t xml:space="preserve"> </w:t>
      </w:r>
      <w:r w:rsidRPr="00987FE2">
        <w:rPr>
          <w:rFonts w:ascii="Times New Roman" w:hAnsi="Times New Roman"/>
          <w:spacing w:val="8"/>
          <w:kern w:val="144"/>
          <w:sz w:val="28"/>
          <w:szCs w:val="28"/>
        </w:rPr>
        <w:t xml:space="preserve">Решение педагогического совета считается принятым, если на заседании присутствовало не менее 1/2 от его состава и проголосовало более 1/2 от числа присутствующих. </w:t>
      </w:r>
      <w:r w:rsidRPr="00987FE2">
        <w:rPr>
          <w:rFonts w:ascii="Times New Roman" w:hAnsi="Times New Roman"/>
          <w:color w:val="000000"/>
          <w:sz w:val="28"/>
          <w:szCs w:val="28"/>
        </w:rPr>
        <w:t xml:space="preserve">Решения педагогического 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совета принимаются открытым голосованием простым большинством голосов, присутствующих на заседании, с учетом особенностей принятия решений в случаях, предусмотренных настоящим пунктом Устава. В случае равенства голосов решающим является голос председателя.</w:t>
      </w:r>
    </w:p>
    <w:p w:rsidR="00F63585" w:rsidRPr="00610940" w:rsidRDefault="00F63585" w:rsidP="00A6379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094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7</w:t>
      </w:r>
      <w:r w:rsidRPr="00610940">
        <w:rPr>
          <w:rFonts w:ascii="Times New Roman" w:hAnsi="Times New Roman"/>
          <w:sz w:val="28"/>
          <w:szCs w:val="28"/>
        </w:rPr>
        <w:t>. Педсовет при необходимости создает временные комиссии, инициативные группы по актуальным вопросам, привлекает к их работе компетентных лиц.</w:t>
      </w:r>
    </w:p>
    <w:p w:rsidR="00F63585" w:rsidRDefault="00F63585" w:rsidP="00A6379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F63585" w:rsidRPr="00405F31" w:rsidRDefault="00F63585" w:rsidP="006109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5F31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Полномочия </w:t>
      </w:r>
      <w:r w:rsidRPr="00405F31">
        <w:rPr>
          <w:rFonts w:ascii="Times New Roman" w:hAnsi="Times New Roman"/>
          <w:b/>
          <w:sz w:val="28"/>
          <w:szCs w:val="28"/>
        </w:rPr>
        <w:t>педсовета</w:t>
      </w:r>
    </w:p>
    <w:p w:rsidR="00F63585" w:rsidRPr="00610940" w:rsidRDefault="00F63585" w:rsidP="0061094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F63585" w:rsidRDefault="00F63585" w:rsidP="001378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0940">
        <w:rPr>
          <w:rFonts w:ascii="Times New Roman" w:hAnsi="Times New Roman"/>
          <w:sz w:val="28"/>
          <w:szCs w:val="28"/>
        </w:rPr>
        <w:t xml:space="preserve">2.1. </w:t>
      </w:r>
      <w:r w:rsidRPr="00610940">
        <w:rPr>
          <w:rFonts w:ascii="Times New Roman" w:hAnsi="Times New Roman"/>
          <w:sz w:val="28"/>
          <w:szCs w:val="28"/>
        </w:rPr>
        <w:tab/>
        <w:t xml:space="preserve">Педагогический совет осуществляет следующие </w:t>
      </w:r>
      <w:r>
        <w:rPr>
          <w:rFonts w:ascii="Times New Roman" w:hAnsi="Times New Roman"/>
          <w:sz w:val="28"/>
          <w:szCs w:val="28"/>
        </w:rPr>
        <w:t>полномочия</w:t>
      </w:r>
      <w:r w:rsidRPr="00610940">
        <w:rPr>
          <w:rFonts w:ascii="Times New Roman" w:hAnsi="Times New Roman"/>
          <w:sz w:val="28"/>
          <w:szCs w:val="28"/>
        </w:rPr>
        <w:t>: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2.1.1. </w:t>
      </w:r>
      <w:r w:rsidRPr="00987FE2">
        <w:rPr>
          <w:rFonts w:ascii="Times New Roman" w:hAnsi="Times New Roman"/>
          <w:sz w:val="28"/>
          <w:szCs w:val="28"/>
        </w:rPr>
        <w:t>разрабатывает основные направления и программы развития Учреждения, повышения качества образовательного процесса, представляет их директору для последующего утверждения;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2.1.2.</w:t>
      </w:r>
      <w:r w:rsidRPr="00987FE2">
        <w:rPr>
          <w:rFonts w:ascii="Times New Roman" w:hAnsi="Times New Roman"/>
          <w:sz w:val="28"/>
          <w:szCs w:val="28"/>
        </w:rPr>
        <w:t xml:space="preserve"> утверждает план работы на каждый учебный год;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2.1.3.</w:t>
      </w:r>
      <w:r w:rsidRPr="00987FE2">
        <w:rPr>
          <w:rFonts w:ascii="Times New Roman" w:hAnsi="Times New Roman"/>
          <w:sz w:val="28"/>
          <w:szCs w:val="28"/>
        </w:rPr>
        <w:t xml:space="preserve"> принимает решения: 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87FE2">
        <w:rPr>
          <w:rFonts w:ascii="Times New Roman" w:hAnsi="Times New Roman"/>
          <w:sz w:val="28"/>
          <w:szCs w:val="28"/>
        </w:rPr>
        <w:t>- о формах, сроках и порядке проведения промежуточной аттестации учащихся в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7FE2">
        <w:rPr>
          <w:rFonts w:ascii="Times New Roman" w:hAnsi="Times New Roman"/>
          <w:sz w:val="28"/>
          <w:szCs w:val="28"/>
        </w:rPr>
        <w:t>выпускных классах и о количестве аттестуемых предметов в ходе промежуточной аттестации;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87FE2">
        <w:rPr>
          <w:rFonts w:ascii="Times New Roman" w:hAnsi="Times New Roman"/>
          <w:sz w:val="28"/>
          <w:szCs w:val="28"/>
        </w:rPr>
        <w:t>- о  переводе учащихся, освоивших в полном объёме образовательные программы и успешно прошедших промежуточную аттестацию в следующий класс,  а также о переводе учащихся, не прошедших промежуточной аттестации по уважительным причинам или имеющих академическую задолженность, в следующий класс условно;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87FE2">
        <w:rPr>
          <w:rFonts w:ascii="Times New Roman" w:hAnsi="Times New Roman"/>
          <w:sz w:val="28"/>
          <w:szCs w:val="28"/>
        </w:rPr>
        <w:t>- об оставлении учащихся по результатам промежуточной и итоговой аттестации на повторное обучение;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87FE2">
        <w:rPr>
          <w:rFonts w:ascii="Times New Roman" w:hAnsi="Times New Roman"/>
          <w:sz w:val="28"/>
          <w:szCs w:val="28"/>
        </w:rPr>
        <w:t xml:space="preserve">- о переводе учащихся, не ликвидировавших в установленные сроки академической задолженности с момента её образования,  с учётом мнения их родителей (законных представителей),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 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2.1.</w:t>
      </w:r>
      <w:r w:rsidRPr="00987F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87F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осуществляет р</w:t>
      </w:r>
      <w:r w:rsidRPr="00987FE2">
        <w:rPr>
          <w:rFonts w:ascii="Times New Roman" w:hAnsi="Times New Roman"/>
          <w:sz w:val="28"/>
          <w:szCs w:val="28"/>
        </w:rPr>
        <w:t>ассмотрение вопроса о создании службы школьной медиации и ее дальнейшей деятельности, утверждает положение о ней и вносит в него изменения с предварительным согласованием с директором Учреждения, с советом родителей (при его наличии в Учреждении);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2.1.</w:t>
      </w:r>
      <w:r w:rsidRPr="00987FE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Pr="00987F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осуществляет выдвижение  педагогических работников на участие в конкурсах;</w:t>
      </w:r>
    </w:p>
    <w:p w:rsidR="00F63585" w:rsidRPr="00987FE2" w:rsidRDefault="00F63585" w:rsidP="0013783D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hAnsi="Times New Roman"/>
          <w:spacing w:val="8"/>
          <w:kern w:val="144"/>
          <w:sz w:val="28"/>
          <w:szCs w:val="28"/>
        </w:rPr>
      </w:pPr>
      <w:r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2.1.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6</w:t>
      </w:r>
      <w:r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.</w:t>
      </w:r>
      <w:r w:rsidRPr="00987FE2">
        <w:rPr>
          <w:rFonts w:ascii="Times New Roman" w:hAnsi="Times New Roman"/>
          <w:spacing w:val="8"/>
          <w:kern w:val="144"/>
          <w:sz w:val="28"/>
          <w:szCs w:val="28"/>
        </w:rPr>
        <w:t>выражает мнение в письменной форме:</w:t>
      </w:r>
    </w:p>
    <w:p w:rsidR="00F63585" w:rsidRPr="00987FE2" w:rsidRDefault="00F63585" w:rsidP="0013783D">
      <w:pPr>
        <w:spacing w:after="0"/>
        <w:ind w:firstLine="720"/>
        <w:jc w:val="both"/>
        <w:rPr>
          <w:rFonts w:ascii="Times New Roman" w:hAnsi="Times New Roman"/>
          <w:spacing w:val="8"/>
          <w:kern w:val="144"/>
          <w:sz w:val="28"/>
          <w:szCs w:val="28"/>
        </w:rPr>
      </w:pPr>
      <w:r w:rsidRPr="00987FE2">
        <w:rPr>
          <w:rFonts w:ascii="Times New Roman" w:hAnsi="Times New Roman"/>
          <w:spacing w:val="8"/>
          <w:kern w:val="144"/>
          <w:sz w:val="28"/>
          <w:szCs w:val="28"/>
        </w:rPr>
        <w:t>а) при принятии следующих локальных нормативных актов:</w:t>
      </w:r>
    </w:p>
    <w:p w:rsidR="00F63585" w:rsidRPr="00987FE2" w:rsidRDefault="00F63585" w:rsidP="0013783D">
      <w:pPr>
        <w:spacing w:after="0"/>
        <w:ind w:firstLine="720"/>
        <w:jc w:val="both"/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</w:pPr>
      <w:r w:rsidRPr="00987FE2">
        <w:rPr>
          <w:rFonts w:ascii="Times New Roman" w:hAnsi="Times New Roman"/>
          <w:spacing w:val="8"/>
          <w:kern w:val="144"/>
          <w:sz w:val="28"/>
          <w:szCs w:val="28"/>
        </w:rPr>
        <w:t>- устанавливающих требования к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 xml:space="preserve"> одежде учащихся, в том числе требования к ее общему виду, цвету, фасону, видам одежды учащихся, знакам отличия, и правилам ее ношения;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87F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устанавливающих </w:t>
      </w:r>
      <w:r w:rsidRPr="00987FE2">
        <w:rPr>
          <w:rFonts w:ascii="Times New Roman" w:hAnsi="Times New Roman"/>
          <w:sz w:val="28"/>
          <w:szCs w:val="28"/>
        </w:rPr>
        <w:t>порядок создания, организации работы, принятия решений к</w:t>
      </w:r>
      <w:r w:rsidRPr="00987FE2">
        <w:rPr>
          <w:rFonts w:ascii="Times New Roman" w:hAnsi="Times New Roman"/>
          <w:bCs/>
          <w:sz w:val="28"/>
          <w:szCs w:val="28"/>
        </w:rPr>
        <w:t>омиссиями по урегулированию споров между участниками образовательных отношений;</w:t>
      </w:r>
    </w:p>
    <w:p w:rsidR="00F63585" w:rsidRPr="00987FE2" w:rsidRDefault="00F63585" w:rsidP="0013783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87FE2">
        <w:rPr>
          <w:rFonts w:ascii="Times New Roman" w:hAnsi="Times New Roman"/>
          <w:sz w:val="28"/>
          <w:szCs w:val="28"/>
        </w:rPr>
        <w:t>- иных локальных нормативных актов, затрагивающих права и обязанности педагогических работников Учреждения;</w:t>
      </w:r>
    </w:p>
    <w:p w:rsidR="00F63585" w:rsidRPr="00987FE2" w:rsidRDefault="00F63585" w:rsidP="0013783D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2.1.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7</w:t>
      </w:r>
      <w:r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.</w:t>
      </w:r>
      <w:r w:rsidRPr="00987FE2">
        <w:rPr>
          <w:rFonts w:ascii="Times New Roman" w:hAnsi="Times New Roman"/>
          <w:spacing w:val="8"/>
          <w:kern w:val="144"/>
          <w:sz w:val="28"/>
          <w:szCs w:val="28"/>
        </w:rPr>
        <w:t>направляет членов для участия в к</w:t>
      </w:r>
      <w:r w:rsidRPr="00987FE2">
        <w:rPr>
          <w:rFonts w:ascii="Times New Roman" w:hAnsi="Times New Roman"/>
          <w:bCs/>
          <w:spacing w:val="8"/>
          <w:kern w:val="144"/>
          <w:sz w:val="28"/>
          <w:szCs w:val="28"/>
        </w:rPr>
        <w:t>омиссии по урегулированию споров между участниками образовательных отношений;</w:t>
      </w:r>
    </w:p>
    <w:p w:rsidR="00F63585" w:rsidRPr="00987FE2" w:rsidRDefault="00F63585" w:rsidP="0013783D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2.1.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8</w:t>
      </w:r>
      <w:r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.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осуществляет иные полномочия, предусмотренные законодательством об образовании.</w:t>
      </w:r>
    </w:p>
    <w:p w:rsidR="00F63585" w:rsidRDefault="00F63585" w:rsidP="006421A9">
      <w:pPr>
        <w:spacing w:after="0"/>
        <w:rPr>
          <w:rFonts w:ascii="Times New Roman" w:hAnsi="Times New Roman"/>
          <w:sz w:val="28"/>
          <w:szCs w:val="28"/>
        </w:rPr>
      </w:pPr>
    </w:p>
    <w:p w:rsidR="00F63585" w:rsidRPr="00610940" w:rsidRDefault="00F63585" w:rsidP="006109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85" w:rsidRPr="006421A9" w:rsidRDefault="00F63585" w:rsidP="00E03705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21A9">
        <w:rPr>
          <w:rFonts w:ascii="Times New Roman" w:hAnsi="Times New Roman"/>
          <w:b/>
          <w:bCs/>
          <w:sz w:val="28"/>
          <w:szCs w:val="28"/>
        </w:rPr>
        <w:t>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421A9">
        <w:rPr>
          <w:rFonts w:ascii="Times New Roman" w:hAnsi="Times New Roman"/>
          <w:b/>
          <w:bCs/>
          <w:sz w:val="28"/>
          <w:szCs w:val="28"/>
        </w:rPr>
        <w:t>Права участников педсовета</w:t>
      </w:r>
    </w:p>
    <w:p w:rsidR="00F63585" w:rsidRPr="00610940" w:rsidRDefault="00F63585" w:rsidP="00610940">
      <w:pPr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F63585" w:rsidRDefault="00F63585" w:rsidP="00A6379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0940">
        <w:rPr>
          <w:rFonts w:ascii="Times New Roman" w:hAnsi="Times New Roman"/>
          <w:sz w:val="28"/>
          <w:szCs w:val="28"/>
        </w:rPr>
        <w:t>3.1. Деятельность педсовета основывается на принципах демократии, уважения и учета интересов всех членов коллектива школы.</w:t>
      </w:r>
    </w:p>
    <w:p w:rsidR="00F63585" w:rsidRPr="00404582" w:rsidRDefault="00F63585" w:rsidP="00A6379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</w:t>
      </w:r>
      <w:r w:rsidRPr="00610940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Права педагогов ш</w:t>
      </w:r>
      <w:r w:rsidRPr="00404582">
        <w:rPr>
          <w:rFonts w:ascii="Times New Roman" w:hAnsi="Times New Roman"/>
          <w:spacing w:val="-2"/>
          <w:sz w:val="28"/>
          <w:szCs w:val="28"/>
        </w:rPr>
        <w:t>колы регламентируются Тру</w:t>
      </w:r>
      <w:r w:rsidRPr="00404582">
        <w:rPr>
          <w:rFonts w:ascii="Times New Roman" w:hAnsi="Times New Roman"/>
          <w:spacing w:val="-2"/>
          <w:sz w:val="28"/>
          <w:szCs w:val="28"/>
        </w:rPr>
        <w:softHyphen/>
      </w:r>
      <w:r w:rsidRPr="00404582">
        <w:rPr>
          <w:rFonts w:ascii="Times New Roman" w:hAnsi="Times New Roman"/>
          <w:spacing w:val="3"/>
          <w:sz w:val="28"/>
          <w:szCs w:val="28"/>
        </w:rPr>
        <w:t>довым кодексом РФ, Правилами внутреннего трудового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распорядка школы, Уставом ш</w:t>
      </w:r>
      <w:r w:rsidRPr="00404582">
        <w:rPr>
          <w:rFonts w:ascii="Times New Roman" w:hAnsi="Times New Roman"/>
          <w:spacing w:val="-2"/>
          <w:sz w:val="28"/>
          <w:szCs w:val="28"/>
        </w:rPr>
        <w:t>колы и другими норматив</w:t>
      </w:r>
      <w:r w:rsidRPr="00404582">
        <w:rPr>
          <w:rFonts w:ascii="Times New Roman" w:hAnsi="Times New Roman"/>
          <w:spacing w:val="-2"/>
          <w:sz w:val="28"/>
          <w:szCs w:val="28"/>
        </w:rPr>
        <w:softHyphen/>
      </w:r>
      <w:r w:rsidRPr="00404582">
        <w:rPr>
          <w:rFonts w:ascii="Times New Roman" w:hAnsi="Times New Roman"/>
          <w:spacing w:val="1"/>
          <w:sz w:val="28"/>
          <w:szCs w:val="28"/>
        </w:rPr>
        <w:t>ными правовыми актами Российской Федерации.</w:t>
      </w:r>
    </w:p>
    <w:p w:rsidR="00F63585" w:rsidRPr="00987FE2" w:rsidRDefault="00F63585" w:rsidP="00A6379A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</w:rPr>
        <w:t>3.3.</w:t>
      </w:r>
      <w:r w:rsidRPr="006421A9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 xml:space="preserve"> 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При осуществлении своих полномочий педагогический совет вправе:</w:t>
      </w:r>
    </w:p>
    <w:p w:rsidR="00F63585" w:rsidRPr="00987FE2" w:rsidRDefault="00F63585" w:rsidP="00A6379A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3.3.1.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 xml:space="preserve">запрашивать от должностных лиц Учреждения информацию, касающуюся деятельности педагогического совета; </w:t>
      </w:r>
    </w:p>
    <w:p w:rsidR="00F63585" w:rsidRDefault="00F63585" w:rsidP="00A6379A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3.3.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.</w:t>
      </w:r>
      <w:r w:rsidRPr="00987FE2">
        <w:rPr>
          <w:rFonts w:ascii="Times New Roman" w:hAnsi="Times New Roman"/>
          <w:color w:val="000000"/>
          <w:spacing w:val="8"/>
          <w:kern w:val="144"/>
          <w:sz w:val="28"/>
          <w:szCs w:val="28"/>
          <w:shd w:val="clear" w:color="auto" w:fill="FFFFFF"/>
        </w:rPr>
        <w:t>выступать от имени Учреждения по вопросам, входящим в компетенцию педагогического совета.</w:t>
      </w:r>
    </w:p>
    <w:p w:rsidR="00F63585" w:rsidRPr="00610940" w:rsidRDefault="00F63585" w:rsidP="00A6379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3.3.3.</w:t>
      </w:r>
      <w:r w:rsidRPr="00404582">
        <w:rPr>
          <w:rFonts w:ascii="Times New Roman" w:hAnsi="Times New Roman"/>
          <w:spacing w:val="-2"/>
          <w:sz w:val="28"/>
          <w:szCs w:val="28"/>
        </w:rPr>
        <w:t xml:space="preserve"> выступать на</w:t>
      </w:r>
      <w:r>
        <w:rPr>
          <w:rFonts w:ascii="Times New Roman" w:hAnsi="Times New Roman"/>
          <w:spacing w:val="-2"/>
          <w:sz w:val="28"/>
          <w:szCs w:val="28"/>
        </w:rPr>
        <w:t xml:space="preserve"> педсовете </w:t>
      </w:r>
      <w:r w:rsidRPr="00404582">
        <w:rPr>
          <w:rFonts w:ascii="Times New Roman" w:hAnsi="Times New Roman"/>
          <w:spacing w:val="-1"/>
          <w:sz w:val="28"/>
          <w:szCs w:val="28"/>
        </w:rPr>
        <w:t>с предложениями о совершенств</w:t>
      </w:r>
      <w:r>
        <w:rPr>
          <w:rFonts w:ascii="Times New Roman" w:hAnsi="Times New Roman"/>
          <w:spacing w:val="-1"/>
          <w:sz w:val="28"/>
          <w:szCs w:val="28"/>
        </w:rPr>
        <w:t>овании</w:t>
      </w:r>
      <w:r w:rsidRPr="00404582">
        <w:rPr>
          <w:rFonts w:ascii="Times New Roman" w:hAnsi="Times New Roman"/>
          <w:spacing w:val="-1"/>
          <w:sz w:val="28"/>
          <w:szCs w:val="28"/>
        </w:rPr>
        <w:t xml:space="preserve"> образователь</w:t>
      </w:r>
      <w:r w:rsidRPr="00404582">
        <w:rPr>
          <w:rFonts w:ascii="Times New Roman" w:hAnsi="Times New Roman"/>
          <w:spacing w:val="-1"/>
          <w:sz w:val="28"/>
          <w:szCs w:val="28"/>
        </w:rPr>
        <w:softHyphen/>
      </w:r>
      <w:r w:rsidRPr="00404582">
        <w:rPr>
          <w:rFonts w:ascii="Times New Roman" w:hAnsi="Times New Roman"/>
          <w:sz w:val="28"/>
          <w:szCs w:val="28"/>
        </w:rPr>
        <w:t>ного процесс</w:t>
      </w:r>
      <w:r>
        <w:rPr>
          <w:rFonts w:ascii="Times New Roman" w:hAnsi="Times New Roman"/>
          <w:sz w:val="28"/>
          <w:szCs w:val="28"/>
        </w:rPr>
        <w:t>а.</w:t>
      </w:r>
    </w:p>
    <w:p w:rsidR="00F63585" w:rsidRPr="00610940" w:rsidRDefault="00F63585" w:rsidP="00A6379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0940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3.4.</w:t>
      </w:r>
      <w:r w:rsidRPr="00610940">
        <w:rPr>
          <w:rFonts w:ascii="Times New Roman" w:hAnsi="Times New Roman"/>
          <w:sz w:val="28"/>
          <w:szCs w:val="28"/>
        </w:rPr>
        <w:t xml:space="preserve"> Решения педсовета принимаются большинством голосов при наличии не менее половины его членов и являются обязательными для всех работников школы.</w:t>
      </w:r>
    </w:p>
    <w:p w:rsidR="00F63585" w:rsidRDefault="00F63585" w:rsidP="00A6379A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610940">
        <w:rPr>
          <w:rFonts w:ascii="Times New Roman" w:hAnsi="Times New Roman"/>
          <w:sz w:val="28"/>
          <w:szCs w:val="28"/>
        </w:rPr>
        <w:t>В случае необходимости решения педсовета принимаются тайным голосованием.</w:t>
      </w:r>
    </w:p>
    <w:p w:rsidR="00F63585" w:rsidRDefault="00F63585" w:rsidP="00610940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3585" w:rsidRPr="0013783D" w:rsidRDefault="00F63585" w:rsidP="00610940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13783D">
        <w:rPr>
          <w:rFonts w:ascii="Times New Roman" w:hAnsi="Times New Roman"/>
          <w:b/>
          <w:bCs/>
          <w:sz w:val="28"/>
          <w:szCs w:val="28"/>
        </w:rPr>
        <w:t xml:space="preserve">4. Взаимодействие педсовета и </w:t>
      </w:r>
      <w:r>
        <w:rPr>
          <w:rFonts w:ascii="Times New Roman" w:hAnsi="Times New Roman"/>
          <w:b/>
          <w:bCs/>
          <w:sz w:val="28"/>
          <w:szCs w:val="28"/>
        </w:rPr>
        <w:t xml:space="preserve">Управляющего </w:t>
      </w:r>
      <w:r w:rsidRPr="0013783D">
        <w:rPr>
          <w:rFonts w:ascii="Times New Roman" w:hAnsi="Times New Roman"/>
          <w:b/>
          <w:bCs/>
          <w:sz w:val="28"/>
          <w:szCs w:val="28"/>
        </w:rPr>
        <w:t>совета школы, администрации</w:t>
      </w:r>
    </w:p>
    <w:p w:rsidR="00F63585" w:rsidRPr="00610940" w:rsidRDefault="00F63585" w:rsidP="00A6379A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F63585" w:rsidRPr="00610940" w:rsidRDefault="00F63585" w:rsidP="00A6379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610940">
        <w:rPr>
          <w:rFonts w:ascii="Times New Roman" w:hAnsi="Times New Roman"/>
          <w:sz w:val="28"/>
          <w:szCs w:val="28"/>
        </w:rPr>
        <w:t>.1 Педсовет осуществляет тактическую трактовку, педагогическую экспертизу и интерпретацию стратегических решений совета школы.</w:t>
      </w:r>
    </w:p>
    <w:p w:rsidR="00F63585" w:rsidRPr="00610940" w:rsidRDefault="00F63585" w:rsidP="00A6379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610940">
        <w:rPr>
          <w:rFonts w:ascii="Times New Roman" w:hAnsi="Times New Roman"/>
          <w:sz w:val="28"/>
          <w:szCs w:val="28"/>
        </w:rPr>
        <w:t xml:space="preserve">.2. Педсовет совместно с администрацией готовит рекомендации </w:t>
      </w:r>
      <w:r w:rsidRPr="0013783D">
        <w:rPr>
          <w:rFonts w:ascii="Times New Roman" w:hAnsi="Times New Roman"/>
          <w:bCs/>
          <w:sz w:val="28"/>
          <w:szCs w:val="28"/>
        </w:rPr>
        <w:t>Управляюще</w:t>
      </w:r>
      <w:r>
        <w:rPr>
          <w:rFonts w:ascii="Times New Roman" w:hAnsi="Times New Roman"/>
          <w:bCs/>
          <w:sz w:val="28"/>
          <w:szCs w:val="28"/>
        </w:rPr>
        <w:t>му</w:t>
      </w:r>
      <w:r w:rsidRPr="0013783D">
        <w:rPr>
          <w:rFonts w:ascii="Times New Roman" w:hAnsi="Times New Roman"/>
          <w:bCs/>
          <w:sz w:val="28"/>
          <w:szCs w:val="28"/>
        </w:rPr>
        <w:t xml:space="preserve"> совет</w:t>
      </w:r>
      <w:r>
        <w:rPr>
          <w:rFonts w:ascii="Times New Roman" w:hAnsi="Times New Roman"/>
          <w:bCs/>
          <w:sz w:val="28"/>
          <w:szCs w:val="28"/>
        </w:rPr>
        <w:t>у</w:t>
      </w:r>
      <w:r w:rsidRPr="00610940">
        <w:rPr>
          <w:rFonts w:ascii="Times New Roman" w:hAnsi="Times New Roman"/>
          <w:sz w:val="28"/>
          <w:szCs w:val="28"/>
        </w:rPr>
        <w:t xml:space="preserve"> школы для принятия управленческих решений.</w:t>
      </w:r>
    </w:p>
    <w:p w:rsidR="00F63585" w:rsidRPr="00610940" w:rsidRDefault="00F63585" w:rsidP="00A6379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610940">
        <w:rPr>
          <w:rFonts w:ascii="Times New Roman" w:hAnsi="Times New Roman"/>
          <w:sz w:val="28"/>
          <w:szCs w:val="28"/>
        </w:rPr>
        <w:t>.3. Администрация обеспечивает выполнение решений педсовета и создает необходимые условия для его эффективной деятельности.</w:t>
      </w:r>
    </w:p>
    <w:p w:rsidR="00F63585" w:rsidRPr="00610940" w:rsidRDefault="00F63585" w:rsidP="001378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0940">
        <w:rPr>
          <w:rFonts w:ascii="Times New Roman" w:hAnsi="Times New Roman"/>
          <w:sz w:val="28"/>
          <w:szCs w:val="28"/>
        </w:rPr>
        <w:t> </w:t>
      </w:r>
    </w:p>
    <w:p w:rsidR="00F63585" w:rsidRPr="0013783D" w:rsidRDefault="00F63585" w:rsidP="0013783D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13783D">
        <w:rPr>
          <w:rFonts w:ascii="Times New Roman" w:hAnsi="Times New Roman"/>
          <w:b/>
          <w:bCs/>
          <w:sz w:val="28"/>
          <w:szCs w:val="28"/>
        </w:rPr>
        <w:t>5. Педсовет должен иметь следующие документы:</w:t>
      </w:r>
    </w:p>
    <w:p w:rsidR="00F63585" w:rsidRPr="00E03705" w:rsidRDefault="00F63585" w:rsidP="00E03705">
      <w:pPr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F63585" w:rsidRPr="00610940" w:rsidRDefault="00F63585" w:rsidP="001378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10940">
        <w:rPr>
          <w:rFonts w:ascii="Times New Roman" w:hAnsi="Times New Roman"/>
          <w:sz w:val="28"/>
          <w:szCs w:val="28"/>
        </w:rPr>
        <w:t>.1. Положение о педагогическом совете школы.</w:t>
      </w:r>
    </w:p>
    <w:p w:rsidR="00F63585" w:rsidRPr="00610940" w:rsidRDefault="00F63585" w:rsidP="001378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10940">
        <w:rPr>
          <w:rFonts w:ascii="Times New Roman" w:hAnsi="Times New Roman"/>
          <w:sz w:val="28"/>
          <w:szCs w:val="28"/>
        </w:rPr>
        <w:t xml:space="preserve">.2. </w:t>
      </w:r>
      <w:r>
        <w:rPr>
          <w:rFonts w:ascii="Times New Roman" w:hAnsi="Times New Roman"/>
          <w:sz w:val="28"/>
          <w:szCs w:val="28"/>
        </w:rPr>
        <w:t xml:space="preserve">Темы заседаний </w:t>
      </w:r>
      <w:r w:rsidRPr="00610940">
        <w:rPr>
          <w:rFonts w:ascii="Times New Roman" w:hAnsi="Times New Roman"/>
          <w:sz w:val="28"/>
          <w:szCs w:val="28"/>
        </w:rPr>
        <w:t>педсовета.</w:t>
      </w:r>
    </w:p>
    <w:p w:rsidR="00F63585" w:rsidRDefault="00F63585" w:rsidP="001378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Протоколы заседаний:</w:t>
      </w:r>
    </w:p>
    <w:p w:rsidR="00F63585" w:rsidRPr="009B3AD8" w:rsidRDefault="00F63585" w:rsidP="00A6379A">
      <w:pPr>
        <w:jc w:val="both"/>
        <w:rPr>
          <w:rFonts w:ascii="Times New Roman" w:hAnsi="Times New Roman"/>
          <w:sz w:val="28"/>
          <w:szCs w:val="28"/>
        </w:rPr>
      </w:pPr>
      <w:r w:rsidRPr="009B3AD8">
        <w:rPr>
          <w:rFonts w:ascii="Times New Roman" w:hAnsi="Times New Roman"/>
          <w:sz w:val="28"/>
          <w:szCs w:val="28"/>
        </w:rPr>
        <w:t>- книга протоколов педсовета пронумеровывается постранично, прошнуровывается, скрепляется подписью директора Учреждения и печатью - нумерация протоколов ведется от начала учебного года.</w:t>
      </w:r>
    </w:p>
    <w:p w:rsidR="00F63585" w:rsidRPr="009B3AD8" w:rsidRDefault="00F63585" w:rsidP="00A6379A">
      <w:pPr>
        <w:jc w:val="both"/>
        <w:rPr>
          <w:rFonts w:ascii="Times New Roman" w:hAnsi="Times New Roman"/>
          <w:sz w:val="28"/>
          <w:szCs w:val="28"/>
        </w:rPr>
      </w:pPr>
      <w:r w:rsidRPr="009B3AD8">
        <w:rPr>
          <w:rFonts w:ascii="Times New Roman" w:hAnsi="Times New Roman"/>
          <w:sz w:val="28"/>
          <w:szCs w:val="28"/>
        </w:rPr>
        <w:t>- книга протоколов педсовета входит в номенклатуру дел Учреждения, хранится в делах Учреждения пятьдесят лет и передается по акту.</w:t>
      </w:r>
    </w:p>
    <w:p w:rsidR="00F63585" w:rsidRPr="009B3AD8" w:rsidRDefault="00F63585" w:rsidP="00A6379A">
      <w:pPr>
        <w:jc w:val="both"/>
        <w:rPr>
          <w:rFonts w:ascii="Times New Roman" w:hAnsi="Times New Roman"/>
          <w:sz w:val="28"/>
          <w:szCs w:val="28"/>
        </w:rPr>
      </w:pPr>
    </w:p>
    <w:p w:rsidR="00F63585" w:rsidRDefault="00F63585" w:rsidP="00A6379A">
      <w:pPr>
        <w:ind w:firstLine="709"/>
        <w:jc w:val="both"/>
        <w:rPr>
          <w:sz w:val="28"/>
          <w:szCs w:val="28"/>
        </w:rPr>
      </w:pPr>
    </w:p>
    <w:p w:rsidR="00F63585" w:rsidRDefault="00F63585" w:rsidP="009B3AD8">
      <w:pPr>
        <w:ind w:firstLine="709"/>
        <w:jc w:val="both"/>
        <w:rPr>
          <w:sz w:val="28"/>
          <w:szCs w:val="28"/>
        </w:rPr>
      </w:pPr>
    </w:p>
    <w:p w:rsidR="00F63585" w:rsidRPr="00610940" w:rsidRDefault="00F63585" w:rsidP="001378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85" w:rsidRPr="00610940" w:rsidRDefault="00F63585" w:rsidP="001378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F63585" w:rsidRPr="00610940" w:rsidSect="00602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41DAC"/>
    <w:multiLevelType w:val="singleLevel"/>
    <w:tmpl w:val="219E2B8E"/>
    <w:lvl w:ilvl="0">
      <w:start w:val="1"/>
      <w:numFmt w:val="decimal"/>
      <w:lvlText w:val="3.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09E9"/>
    <w:rsid w:val="00067CF3"/>
    <w:rsid w:val="0013783D"/>
    <w:rsid w:val="00313F02"/>
    <w:rsid w:val="00400D06"/>
    <w:rsid w:val="00404582"/>
    <w:rsid w:val="00405F31"/>
    <w:rsid w:val="00602E42"/>
    <w:rsid w:val="00610940"/>
    <w:rsid w:val="006421A9"/>
    <w:rsid w:val="006B14D0"/>
    <w:rsid w:val="006B305C"/>
    <w:rsid w:val="006F6E2F"/>
    <w:rsid w:val="00744F9E"/>
    <w:rsid w:val="008201C4"/>
    <w:rsid w:val="00900E96"/>
    <w:rsid w:val="00987FE2"/>
    <w:rsid w:val="009B3AD8"/>
    <w:rsid w:val="00A6379A"/>
    <w:rsid w:val="00AC6F6A"/>
    <w:rsid w:val="00AE5E2B"/>
    <w:rsid w:val="00B80B17"/>
    <w:rsid w:val="00C410C7"/>
    <w:rsid w:val="00DA2B80"/>
    <w:rsid w:val="00E03705"/>
    <w:rsid w:val="00F509E9"/>
    <w:rsid w:val="00F63585"/>
    <w:rsid w:val="00F64C96"/>
    <w:rsid w:val="00FE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F509E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509E9"/>
    <w:rPr>
      <w:rFonts w:ascii="Times New Roman" w:hAnsi="Times New Roman"/>
      <w:b/>
      <w:kern w:val="36"/>
      <w:sz w:val="48"/>
      <w:lang w:val="x-none" w:eastAsia="ru-RU"/>
    </w:rPr>
  </w:style>
  <w:style w:type="paragraph" w:styleId="BodyText">
    <w:name w:val="Body Text"/>
    <w:basedOn w:val="Normal"/>
    <w:link w:val="BodyTextChar"/>
    <w:uiPriority w:val="99"/>
    <w:semiHidden/>
    <w:rsid w:val="00F509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509E9"/>
    <w:rPr>
      <w:rFonts w:ascii="Times New Roman" w:hAnsi="Times New Roman"/>
      <w:sz w:val="24"/>
      <w:lang w:val="x-none" w:eastAsia="ru-RU"/>
    </w:rPr>
  </w:style>
  <w:style w:type="table" w:styleId="TableGrid">
    <w:name w:val="Table Grid"/>
    <w:basedOn w:val="TableNormal"/>
    <w:uiPriority w:val="99"/>
    <w:rsid w:val="006F6E2F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03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3705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4</Pages>
  <Words>718</Words>
  <Characters>4098</Characters>
  <Application>Microsoft Office Word</Application>
  <DocSecurity>0</DocSecurity>
  <Lines>0</Lines>
  <Paragraphs>0</Paragraphs>
  <ScaleCrop>false</ScaleCrop>
  <Company>МОУ СОШ № 7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7</cp:lastModifiedBy>
  <cp:revision>4</cp:revision>
  <cp:lastPrinted>2012-01-13T08:55:00Z</cp:lastPrinted>
  <dcterms:created xsi:type="dcterms:W3CDTF">2017-02-02T06:00:00Z</dcterms:created>
  <dcterms:modified xsi:type="dcterms:W3CDTF">2017-02-07T13:58:00Z</dcterms:modified>
</cp:coreProperties>
</file>